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4FF34884"/>
    <w:rsid w:val="000030DD"/>
    <w:rsid w:val="00183922"/>
    <w:rsid w:val="00262329"/>
    <w:rsid w:val="00645B1C"/>
    <w:rsid w:val="00BC29DF"/>
    <w:rsid w:val="1E153CE6"/>
    <w:rsid w:val="2EAF0B9C"/>
    <w:rsid w:val="30A07019"/>
    <w:rsid w:val="349A3373"/>
    <w:rsid w:val="359805EB"/>
    <w:rsid w:val="495C4613"/>
    <w:rsid w:val="4FF34884"/>
    <w:rsid w:val="52844B2B"/>
    <w:rsid w:val="557C3192"/>
    <w:rsid w:val="68421F57"/>
    <w:rsid w:val="6B937333"/>
    <w:rsid w:val="6E971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922"/>
    <w:pPr>
      <w:widowControl w:val="0"/>
      <w:jc w:val="both"/>
    </w:pPr>
    <w:rPr>
      <w:rFonts w:ascii="Calibri" w:hAnsi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45B1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686"/>
    <w:rPr>
      <w:rFonts w:ascii="Calibri" w:hAnsi="Calibri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65</Words>
  <Characters>374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忘忧草1422426671</dc:creator>
  <cp:keywords/>
  <dc:description/>
  <cp:lastModifiedBy>Microsoft</cp:lastModifiedBy>
  <cp:revision>2</cp:revision>
  <dcterms:created xsi:type="dcterms:W3CDTF">2020-05-10T15:38:00Z</dcterms:created>
  <dcterms:modified xsi:type="dcterms:W3CDTF">2022-04-26T07:18:00Z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77369507D3794881BBC348F437834BB9</vt:lpwstr>
  </property>
  <property fmtid="{D5CDD505-2E9C-101B-9397-08002B2CF9AE}" pid="4" name="commondata">
    <vt:lpwstr>eyJoZGlkIjoiNDA5NTQ4MmNiZDZmNTY0MTE0NTcwZmQ1NTgzZGMwZDcifQ==</vt:lpwstr>
  </property>
</Properties>
</file>